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CA" w:rsidRDefault="003809CA" w:rsidP="003809CA">
      <w:pPr>
        <w:rPr>
          <w:rFonts w:ascii="Arial" w:hAnsi="Arial" w:cs="Arial"/>
          <w:sz w:val="22"/>
        </w:rPr>
      </w:pPr>
    </w:p>
    <w:p w:rsidR="00290E04" w:rsidRDefault="00290E04" w:rsidP="00290E0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290E04" w:rsidRDefault="00290E04" w:rsidP="00290E04">
      <w:pPr>
        <w:rPr>
          <w:rFonts w:ascii="Arial" w:hAnsi="Arial" w:cs="Arial"/>
          <w:sz w:val="22"/>
        </w:rPr>
      </w:pPr>
    </w:p>
    <w:p w:rsidR="00110CAA" w:rsidRPr="00225E78" w:rsidRDefault="00110CAA" w:rsidP="00110CAA">
      <w:pPr>
        <w:pStyle w:val="Titre2"/>
        <w:jc w:val="center"/>
        <w:rPr>
          <w:rFonts w:ascii="Arial" w:hAnsi="Arial"/>
          <w:i w:val="0"/>
          <w:color w:val="333333"/>
          <w:sz w:val="28"/>
          <w:u w:val="none"/>
        </w:rPr>
      </w:pPr>
      <w:r w:rsidRPr="00225E78">
        <w:rPr>
          <w:rFonts w:ascii="Arial" w:hAnsi="Arial"/>
          <w:i w:val="0"/>
          <w:color w:val="333333"/>
          <w:sz w:val="28"/>
          <w:u w:val="none"/>
        </w:rPr>
        <w:t>ORDRE DE MISSION</w:t>
      </w:r>
    </w:p>
    <w:p w:rsidR="00110CAA" w:rsidRPr="00225E78" w:rsidRDefault="00110CAA" w:rsidP="00110CAA">
      <w:pPr>
        <w:jc w:val="center"/>
        <w:rPr>
          <w:rFonts w:ascii="Arial" w:hAnsi="Arial" w:cs="Arial"/>
          <w:color w:val="333333"/>
          <w:sz w:val="22"/>
        </w:rPr>
      </w:pPr>
    </w:p>
    <w:p w:rsidR="00110CAA" w:rsidRPr="00225E78" w:rsidRDefault="00F8733C" w:rsidP="00110CAA">
      <w:pPr>
        <w:jc w:val="center"/>
        <w:rPr>
          <w:rFonts w:ascii="Arial" w:hAnsi="Arial" w:cs="Arial"/>
          <w:color w:val="333333"/>
          <w:sz w:val="22"/>
        </w:rPr>
      </w:pPr>
      <w:r>
        <w:rPr>
          <w:rFonts w:ascii="Arial" w:hAnsi="Arial" w:cs="Arial"/>
          <w:noProof/>
          <w:color w:val="333333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81280</wp:posOffset>
                </wp:positionV>
                <wp:extent cx="2363470" cy="457200"/>
                <wp:effectExtent l="0" t="0" r="17780" b="1905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CAA" w:rsidRPr="009C6DD0" w:rsidRDefault="00110CAA" w:rsidP="007969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28"/>
                              </w:rPr>
                            </w:pPr>
                          </w:p>
                          <w:p w:rsidR="00110CAA" w:rsidRPr="00DB3BDB" w:rsidRDefault="00110CAA" w:rsidP="00110CAA"/>
                        </w:txbxContent>
                      </wps:txbx>
                      <wps:bodyPr rot="0" vert="horz" wrap="square" lIns="54000" tIns="118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6.4pt;width:186.1pt;height:36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">
                <v:textbox inset="1.5mm,3.3mm,1.5mm,1.3mm">
                  <w:txbxContent>
                    <w:p w:rsidR="00110CAA" w:rsidRPr="009C6DD0" w:rsidRDefault="00110CAA" w:rsidP="00796952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28"/>
                        </w:rPr>
                      </w:pPr>
                    </w:p>
                    <w:p w:rsidR="00110CAA" w:rsidRPr="00DB3BDB" w:rsidRDefault="00110CAA" w:rsidP="00110CAA"/>
                  </w:txbxContent>
                </v:textbox>
              </v:shape>
            </w:pict>
          </mc:Fallback>
        </mc:AlternateContent>
      </w:r>
    </w:p>
    <w:p w:rsidR="00110CAA" w:rsidRPr="00225E78" w:rsidRDefault="00110CAA" w:rsidP="00110CAA">
      <w:pPr>
        <w:rPr>
          <w:rFonts w:ascii="Arial" w:hAnsi="Arial" w:cs="Arial"/>
          <w:color w:val="333333"/>
          <w:sz w:val="22"/>
        </w:rPr>
      </w:pPr>
    </w:p>
    <w:p w:rsidR="00110CAA" w:rsidRPr="00225E78" w:rsidRDefault="00110CAA" w:rsidP="00110CAA">
      <w:pPr>
        <w:rPr>
          <w:rFonts w:ascii="Arial" w:hAnsi="Arial" w:cs="Arial"/>
          <w:color w:val="333333"/>
          <w:sz w:val="22"/>
        </w:rPr>
      </w:pPr>
    </w:p>
    <w:p w:rsidR="00110CAA" w:rsidRDefault="00110CAA" w:rsidP="00110CAA">
      <w:pPr>
        <w:rPr>
          <w:rFonts w:ascii="Arial" w:hAnsi="Arial" w:cs="Arial"/>
          <w:color w:val="333333"/>
          <w:sz w:val="22"/>
        </w:rPr>
      </w:pPr>
    </w:p>
    <w:p w:rsidR="00CE1F50" w:rsidRPr="00225E78" w:rsidRDefault="00CE1F50" w:rsidP="00110CAA">
      <w:pPr>
        <w:rPr>
          <w:rFonts w:ascii="Arial" w:hAnsi="Arial" w:cs="Arial"/>
          <w:color w:val="333333"/>
          <w:sz w:val="22"/>
        </w:rPr>
      </w:pPr>
    </w:p>
    <w:p w:rsidR="00110CAA" w:rsidRPr="00225E78" w:rsidRDefault="00110CAA" w:rsidP="00110CAA">
      <w:pPr>
        <w:rPr>
          <w:rFonts w:ascii="Arial" w:hAnsi="Arial" w:cs="Arial"/>
          <w:color w:val="333333"/>
          <w:sz w:val="22"/>
        </w:rPr>
      </w:pPr>
    </w:p>
    <w:p w:rsidR="00CE1F50" w:rsidRPr="00225E78" w:rsidRDefault="00CE1F50" w:rsidP="00CE1F50">
      <w:pPr>
        <w:ind w:left="709"/>
        <w:rPr>
          <w:rFonts w:ascii="Arial" w:hAnsi="Arial" w:cs="Arial"/>
          <w:color w:val="333333"/>
          <w:sz w:val="22"/>
        </w:rPr>
      </w:pPr>
      <w:r>
        <w:rPr>
          <w:rFonts w:ascii="Arial" w:hAnsi="Arial" w:cs="Arial"/>
          <w:color w:val="333333"/>
          <w:sz w:val="22"/>
        </w:rPr>
        <w:t xml:space="preserve">Arnaud </w:t>
      </w:r>
      <w:proofErr w:type="spellStart"/>
      <w:r>
        <w:rPr>
          <w:rFonts w:ascii="Arial" w:hAnsi="Arial" w:cs="Arial"/>
          <w:color w:val="333333"/>
          <w:sz w:val="22"/>
        </w:rPr>
        <w:t>Scheiwiller</w:t>
      </w:r>
      <w:proofErr w:type="spellEnd"/>
      <w:r w:rsidRPr="00225E78">
        <w:rPr>
          <w:rFonts w:ascii="Arial" w:hAnsi="Arial" w:cs="Arial"/>
          <w:color w:val="333333"/>
          <w:sz w:val="22"/>
        </w:rPr>
        <w:t xml:space="preserve">, Président </w:t>
      </w:r>
      <w:r>
        <w:rPr>
          <w:rFonts w:ascii="Arial" w:hAnsi="Arial" w:cs="Arial"/>
          <w:color w:val="333333"/>
          <w:sz w:val="22"/>
        </w:rPr>
        <w:t>de la commission sportive</w:t>
      </w:r>
      <w:r w:rsidRPr="00225E78">
        <w:rPr>
          <w:rFonts w:ascii="Arial" w:hAnsi="Arial" w:cs="Arial"/>
          <w:color w:val="333333"/>
          <w:sz w:val="22"/>
        </w:rPr>
        <w:t xml:space="preserve">, </w:t>
      </w:r>
    </w:p>
    <w:p w:rsidR="00CE1F50" w:rsidRPr="00225E78" w:rsidRDefault="00CE1F50" w:rsidP="00CE1F50">
      <w:pPr>
        <w:ind w:left="709"/>
        <w:rPr>
          <w:rFonts w:ascii="Arial" w:hAnsi="Arial" w:cs="Arial"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 xml:space="preserve">Etablit un ordre de mission au bénéfice de </w:t>
      </w:r>
    </w:p>
    <w:p w:rsidR="00110CAA" w:rsidRPr="00225E78" w:rsidRDefault="00F8733C" w:rsidP="00110CAA">
      <w:pPr>
        <w:ind w:left="709"/>
        <w:rPr>
          <w:rFonts w:ascii="Arial" w:hAnsi="Arial" w:cs="Arial"/>
          <w:color w:val="333333"/>
          <w:sz w:val="22"/>
        </w:rPr>
      </w:pPr>
      <w:r>
        <w:rPr>
          <w:rFonts w:ascii="Arial" w:hAnsi="Arial" w:cs="Arial"/>
          <w:noProof/>
          <w:color w:val="333333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124460</wp:posOffset>
                </wp:positionV>
                <wp:extent cx="2743200" cy="228600"/>
                <wp:effectExtent l="0" t="0" r="19050" b="1905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CAA" w:rsidRPr="009C6DD0" w:rsidRDefault="00110CAA" w:rsidP="0079695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79pt;margin-top:9.8pt;width:3in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">
                <v:textbox inset="1.5mm,.3mm,1.5mm,.3mm">
                  <w:txbxContent>
                    <w:p w:rsidR="00110CAA" w:rsidRPr="009C6DD0" w:rsidRDefault="00110CAA" w:rsidP="0079695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b/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0CAA" w:rsidRPr="00225E78" w:rsidRDefault="00CE1F50" w:rsidP="00110CAA">
      <w:pPr>
        <w:tabs>
          <w:tab w:val="left" w:pos="2520"/>
        </w:tabs>
        <w:ind w:left="709"/>
        <w:rPr>
          <w:rFonts w:ascii="Arial" w:hAnsi="Arial" w:cs="Arial"/>
          <w:color w:val="333333"/>
          <w:sz w:val="22"/>
        </w:rPr>
      </w:pPr>
      <w:r>
        <w:rPr>
          <w:rFonts w:ascii="Arial" w:hAnsi="Arial" w:cs="Arial"/>
          <w:color w:val="333333"/>
          <w:sz w:val="22"/>
        </w:rPr>
        <w:t xml:space="preserve">Mr. </w:t>
      </w:r>
    </w:p>
    <w:p w:rsidR="00110CAA" w:rsidRPr="00225E78" w:rsidRDefault="00110CAA" w:rsidP="00110CAA">
      <w:pPr>
        <w:tabs>
          <w:tab w:val="left" w:pos="2520"/>
        </w:tabs>
        <w:ind w:left="709"/>
        <w:rPr>
          <w:rFonts w:ascii="Arial" w:hAnsi="Arial" w:cs="Arial"/>
          <w:color w:val="333333"/>
          <w:sz w:val="22"/>
        </w:rPr>
      </w:pPr>
    </w:p>
    <w:p w:rsidR="001C4666" w:rsidRDefault="001C4666" w:rsidP="001C4666">
      <w:pPr>
        <w:pStyle w:val="Titre1"/>
        <w:ind w:left="709"/>
        <w:rPr>
          <w:rFonts w:ascii="Arial" w:hAnsi="Arial"/>
          <w:i w:val="0"/>
          <w:iCs w:val="0"/>
          <w:color w:val="333333"/>
          <w:sz w:val="22"/>
        </w:rPr>
      </w:pPr>
      <w:bookmarkStart w:id="0" w:name="_GoBack"/>
      <w:bookmarkEnd w:id="0"/>
    </w:p>
    <w:p w:rsidR="001C4666" w:rsidRDefault="001C4666" w:rsidP="001C4666">
      <w:pPr>
        <w:pStyle w:val="Titre1"/>
        <w:ind w:left="709"/>
        <w:rPr>
          <w:rFonts w:ascii="Arial" w:hAnsi="Arial"/>
          <w:bCs/>
          <w:i w:val="0"/>
          <w:color w:val="333333"/>
          <w:sz w:val="22"/>
          <w:szCs w:val="22"/>
        </w:rPr>
      </w:pPr>
      <w:r w:rsidRPr="00225E78">
        <w:rPr>
          <w:rFonts w:ascii="Arial" w:hAnsi="Arial"/>
          <w:bCs/>
          <w:i w:val="0"/>
          <w:color w:val="333333"/>
          <w:sz w:val="22"/>
          <w:szCs w:val="22"/>
        </w:rPr>
        <w:t>Domicilié</w:t>
      </w:r>
      <w:r w:rsidRPr="00225E78">
        <w:rPr>
          <w:rFonts w:ascii="Arial" w:hAnsi="Arial"/>
          <w:bCs/>
          <w:i w:val="0"/>
          <w:color w:val="333333"/>
          <w:sz w:val="22"/>
          <w:szCs w:val="22"/>
        </w:rPr>
        <w:tab/>
        <w:t xml:space="preserve"> </w:t>
      </w:r>
    </w:p>
    <w:p w:rsidR="001C4666" w:rsidRPr="001C4666" w:rsidRDefault="001C4666" w:rsidP="001C4666"/>
    <w:p w:rsidR="00110CAA" w:rsidRPr="00225E78" w:rsidRDefault="00110CAA" w:rsidP="001C4666">
      <w:pPr>
        <w:pStyle w:val="Titre1"/>
        <w:ind w:left="709"/>
        <w:rPr>
          <w:rFonts w:ascii="Arial" w:hAnsi="Arial"/>
          <w:b/>
          <w:bCs/>
          <w:color w:val="333333"/>
          <w:sz w:val="22"/>
        </w:rPr>
      </w:pPr>
    </w:p>
    <w:p w:rsidR="00110CAA" w:rsidRPr="00110CAA" w:rsidRDefault="00110CAA" w:rsidP="00110CAA">
      <w:pPr>
        <w:tabs>
          <w:tab w:val="left" w:pos="3060"/>
        </w:tabs>
        <w:ind w:left="709"/>
        <w:rPr>
          <w:rFonts w:ascii="Arial" w:hAnsi="Arial" w:cs="Arial"/>
          <w:b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>Lieu de la mission :</w:t>
      </w:r>
      <w:r w:rsidRPr="00225E78">
        <w:rPr>
          <w:rFonts w:ascii="Arial" w:hAnsi="Arial" w:cs="Arial"/>
          <w:color w:val="333333"/>
          <w:sz w:val="22"/>
        </w:rPr>
        <w:tab/>
      </w:r>
      <w:r w:rsidR="009C7CAA" w:rsidRPr="009C7CAA">
        <w:rPr>
          <w:rFonts w:ascii="Arial" w:hAnsi="Arial" w:cs="Arial"/>
          <w:b/>
          <w:color w:val="333333"/>
          <w:sz w:val="22"/>
        </w:rPr>
        <w:t xml:space="preserve"> </w:t>
      </w:r>
    </w:p>
    <w:p w:rsidR="00110CAA" w:rsidRPr="00225E78" w:rsidRDefault="00110CAA" w:rsidP="00110CAA">
      <w:pPr>
        <w:tabs>
          <w:tab w:val="left" w:pos="3060"/>
        </w:tabs>
        <w:ind w:left="709"/>
        <w:rPr>
          <w:rFonts w:ascii="Arial" w:hAnsi="Arial" w:cs="Arial"/>
          <w:color w:val="333333"/>
        </w:rPr>
      </w:pPr>
    </w:p>
    <w:p w:rsidR="00CE1F50" w:rsidRDefault="00110CAA" w:rsidP="001C4666">
      <w:pPr>
        <w:tabs>
          <w:tab w:val="left" w:pos="3060"/>
        </w:tabs>
        <w:ind w:left="709"/>
        <w:rPr>
          <w:rFonts w:ascii="Arial" w:hAnsi="Arial" w:cs="Arial"/>
          <w:b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>Objet de la mission :</w:t>
      </w:r>
      <w:r w:rsidRPr="00225E78">
        <w:rPr>
          <w:rFonts w:ascii="Arial" w:hAnsi="Arial" w:cs="Arial"/>
          <w:color w:val="333333"/>
          <w:sz w:val="22"/>
        </w:rPr>
        <w:tab/>
      </w:r>
    </w:p>
    <w:p w:rsidR="001C4666" w:rsidRPr="00225E78" w:rsidRDefault="001C4666" w:rsidP="001C4666">
      <w:pPr>
        <w:tabs>
          <w:tab w:val="left" w:pos="306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Default="00110CAA" w:rsidP="00110CAA">
      <w:pPr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C4666" w:rsidRPr="00225E78" w:rsidRDefault="001C4666" w:rsidP="00110CAA">
      <w:pPr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tabs>
          <w:tab w:val="left" w:pos="1980"/>
          <w:tab w:val="left" w:pos="5580"/>
          <w:tab w:val="left" w:pos="6840"/>
        </w:tabs>
        <w:ind w:left="709"/>
        <w:rPr>
          <w:rFonts w:ascii="Arial" w:hAnsi="Arial" w:cs="Arial"/>
          <w:b/>
          <w:bCs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>Date :</w:t>
      </w:r>
      <w:r w:rsidR="00377CA9">
        <w:rPr>
          <w:rFonts w:ascii="Arial" w:hAnsi="Arial" w:cs="Arial"/>
          <w:b/>
          <w:bCs/>
          <w:color w:val="333333"/>
          <w:sz w:val="22"/>
        </w:rPr>
        <w:t xml:space="preserve"> </w:t>
      </w:r>
      <w:r w:rsidRPr="00225E78">
        <w:rPr>
          <w:rFonts w:ascii="Arial" w:hAnsi="Arial" w:cs="Arial"/>
          <w:b/>
          <w:bCs/>
          <w:color w:val="333333"/>
          <w:sz w:val="22"/>
        </w:rPr>
        <w:tab/>
      </w:r>
    </w:p>
    <w:p w:rsidR="00110CAA" w:rsidRPr="00225E78" w:rsidRDefault="00110CAA" w:rsidP="00110CAA">
      <w:pPr>
        <w:tabs>
          <w:tab w:val="left" w:pos="1980"/>
          <w:tab w:val="left" w:pos="5580"/>
          <w:tab w:val="left" w:pos="68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Default="00110CAA" w:rsidP="00110CAA">
      <w:pPr>
        <w:tabs>
          <w:tab w:val="left" w:pos="1980"/>
          <w:tab w:val="left" w:pos="5580"/>
          <w:tab w:val="left" w:pos="68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CE1F50" w:rsidRDefault="00CE1F50" w:rsidP="00110CAA">
      <w:pPr>
        <w:tabs>
          <w:tab w:val="left" w:pos="1980"/>
          <w:tab w:val="left" w:pos="5580"/>
          <w:tab w:val="left" w:pos="68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CE1F50" w:rsidRPr="00225E78" w:rsidRDefault="00CE1F50" w:rsidP="00110CAA">
      <w:pPr>
        <w:tabs>
          <w:tab w:val="left" w:pos="1980"/>
          <w:tab w:val="left" w:pos="5580"/>
          <w:tab w:val="left" w:pos="68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tabs>
          <w:tab w:val="left" w:pos="4140"/>
        </w:tabs>
        <w:ind w:left="709"/>
        <w:rPr>
          <w:rFonts w:ascii="Arial" w:hAnsi="Arial" w:cs="Arial"/>
          <w:b/>
          <w:bCs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>Moyen de transport utilisé (1) :</w:t>
      </w:r>
      <w:r w:rsidRPr="00225E78">
        <w:rPr>
          <w:rFonts w:ascii="Arial" w:hAnsi="Arial" w:cs="Arial"/>
          <w:b/>
          <w:bCs/>
          <w:color w:val="333333"/>
          <w:sz w:val="22"/>
        </w:rPr>
        <w:t xml:space="preserve"> </w:t>
      </w:r>
      <w:r w:rsidRPr="00225E78">
        <w:rPr>
          <w:rFonts w:ascii="Arial" w:hAnsi="Arial" w:cs="Arial"/>
          <w:b/>
          <w:bCs/>
          <w:color w:val="333333"/>
          <w:sz w:val="22"/>
        </w:rPr>
        <w:tab/>
      </w:r>
    </w:p>
    <w:p w:rsidR="00110CAA" w:rsidRPr="00225E78" w:rsidRDefault="00110CAA" w:rsidP="00110CAA">
      <w:pPr>
        <w:tabs>
          <w:tab w:val="left" w:pos="41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tabs>
          <w:tab w:val="left" w:pos="41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tabs>
          <w:tab w:val="left" w:pos="4140"/>
        </w:tabs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tabs>
          <w:tab w:val="center" w:pos="7380"/>
        </w:tabs>
        <w:ind w:left="709"/>
        <w:rPr>
          <w:rFonts w:ascii="Arial" w:hAnsi="Arial" w:cs="Arial"/>
          <w:color w:val="333333"/>
          <w:sz w:val="22"/>
        </w:rPr>
      </w:pPr>
      <w:r w:rsidRPr="00225E78">
        <w:rPr>
          <w:rFonts w:ascii="Arial" w:hAnsi="Arial" w:cs="Arial"/>
          <w:color w:val="333333"/>
          <w:sz w:val="22"/>
        </w:rPr>
        <w:t>Date :</w:t>
      </w:r>
      <w:r w:rsidRPr="00225E78">
        <w:rPr>
          <w:rFonts w:ascii="Arial" w:hAnsi="Arial" w:cs="Arial"/>
          <w:b/>
          <w:bCs/>
          <w:color w:val="333333"/>
          <w:sz w:val="22"/>
        </w:rPr>
        <w:tab/>
      </w:r>
      <w:r w:rsidR="00CE1F50" w:rsidRPr="00225E78">
        <w:rPr>
          <w:rFonts w:ascii="Arial" w:hAnsi="Arial" w:cs="Arial"/>
          <w:color w:val="333333"/>
          <w:sz w:val="22"/>
        </w:rPr>
        <w:t xml:space="preserve">Signature </w:t>
      </w:r>
      <w:r w:rsidR="00CE1F50">
        <w:rPr>
          <w:rFonts w:ascii="Arial" w:hAnsi="Arial" w:cs="Arial"/>
          <w:color w:val="333333"/>
          <w:sz w:val="22"/>
        </w:rPr>
        <w:t>de la Commission Sportive</w:t>
      </w:r>
    </w:p>
    <w:p w:rsidR="00110CAA" w:rsidRPr="00225E78" w:rsidRDefault="00110CAA" w:rsidP="00110CAA">
      <w:pPr>
        <w:tabs>
          <w:tab w:val="center" w:pos="7380"/>
        </w:tabs>
        <w:ind w:left="709"/>
        <w:rPr>
          <w:rFonts w:ascii="Arial" w:hAnsi="Arial" w:cs="Arial"/>
          <w:color w:val="333333"/>
          <w:sz w:val="22"/>
        </w:rPr>
      </w:pPr>
    </w:p>
    <w:p w:rsidR="00110CAA" w:rsidRPr="00225E78" w:rsidRDefault="00110CAA" w:rsidP="00796952">
      <w:pPr>
        <w:tabs>
          <w:tab w:val="center" w:pos="7380"/>
        </w:tabs>
        <w:rPr>
          <w:rFonts w:ascii="Arial" w:hAnsi="Arial" w:cs="Arial"/>
          <w:b/>
          <w:bCs/>
          <w:color w:val="333333"/>
          <w:sz w:val="22"/>
        </w:rPr>
      </w:pPr>
      <w:r w:rsidRPr="00225E78">
        <w:rPr>
          <w:rFonts w:ascii="Arial" w:hAnsi="Arial" w:cs="Arial"/>
          <w:b/>
          <w:bCs/>
          <w:color w:val="333333"/>
          <w:sz w:val="22"/>
        </w:rPr>
        <w:tab/>
      </w:r>
    </w:p>
    <w:p w:rsidR="00110CAA" w:rsidRPr="00225E78" w:rsidRDefault="00110CAA" w:rsidP="00110CAA">
      <w:pPr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ind w:left="709"/>
        <w:rPr>
          <w:rFonts w:ascii="Arial" w:hAnsi="Arial" w:cs="Arial"/>
          <w:b/>
          <w:bCs/>
          <w:color w:val="333333"/>
          <w:sz w:val="22"/>
        </w:rPr>
      </w:pPr>
    </w:p>
    <w:p w:rsidR="00110CAA" w:rsidRPr="00225E78" w:rsidRDefault="00110CAA" w:rsidP="00110CAA">
      <w:pPr>
        <w:ind w:left="709"/>
        <w:rPr>
          <w:rFonts w:ascii="Arial" w:hAnsi="Arial" w:cs="Arial"/>
          <w:color w:val="333333"/>
          <w:sz w:val="16"/>
        </w:rPr>
      </w:pPr>
      <w:r w:rsidRPr="00225E78">
        <w:rPr>
          <w:rFonts w:ascii="Arial" w:hAnsi="Arial" w:cs="Arial"/>
          <w:color w:val="333333"/>
          <w:sz w:val="16"/>
        </w:rPr>
        <w:t>(1) Véhicule personnel</w:t>
      </w:r>
    </w:p>
    <w:p w:rsidR="00110CAA" w:rsidRPr="00225E78" w:rsidRDefault="00110CAA" w:rsidP="00110CAA">
      <w:pPr>
        <w:ind w:left="709"/>
        <w:rPr>
          <w:rFonts w:ascii="Arial" w:hAnsi="Arial" w:cs="Arial"/>
          <w:color w:val="333333"/>
          <w:sz w:val="16"/>
        </w:rPr>
      </w:pPr>
      <w:r w:rsidRPr="00225E78">
        <w:rPr>
          <w:rFonts w:ascii="Arial" w:hAnsi="Arial" w:cs="Arial"/>
          <w:color w:val="333333"/>
          <w:sz w:val="16"/>
        </w:rPr>
        <w:t xml:space="preserve">     Véhicule de la ligue</w:t>
      </w:r>
    </w:p>
    <w:p w:rsidR="00110CAA" w:rsidRPr="00225E78" w:rsidRDefault="00110CAA" w:rsidP="00110CAA">
      <w:pPr>
        <w:ind w:left="709"/>
        <w:rPr>
          <w:rFonts w:ascii="Arial" w:hAnsi="Arial" w:cs="Arial"/>
          <w:color w:val="333333"/>
          <w:sz w:val="16"/>
        </w:rPr>
      </w:pPr>
      <w:r w:rsidRPr="00225E78">
        <w:rPr>
          <w:rFonts w:ascii="Arial" w:hAnsi="Arial" w:cs="Arial"/>
          <w:color w:val="333333"/>
          <w:sz w:val="16"/>
        </w:rPr>
        <w:t xml:space="preserve">    Autre moyen de transport</w:t>
      </w:r>
    </w:p>
    <w:p w:rsidR="00110CAA" w:rsidRPr="00225E78" w:rsidRDefault="00110CAA" w:rsidP="00110CAA">
      <w:pPr>
        <w:rPr>
          <w:rFonts w:ascii="Arial" w:hAnsi="Arial" w:cs="Arial"/>
          <w:color w:val="333333"/>
          <w:sz w:val="22"/>
        </w:rPr>
      </w:pPr>
    </w:p>
    <w:p w:rsidR="00262B9E" w:rsidRDefault="00262B9E" w:rsidP="00110CAA">
      <w:pPr>
        <w:tabs>
          <w:tab w:val="left" w:pos="4860"/>
        </w:tabs>
        <w:rPr>
          <w:rFonts w:ascii="Arial" w:hAnsi="Arial" w:cs="Arial"/>
          <w:sz w:val="22"/>
        </w:rPr>
      </w:pPr>
    </w:p>
    <w:sectPr w:rsidR="00262B9E" w:rsidSect="008967BA">
      <w:headerReference w:type="default" r:id="rId8"/>
      <w:footerReference w:type="default" r:id="rId9"/>
      <w:pgSz w:w="11906" w:h="16838" w:code="9"/>
      <w:pgMar w:top="1134" w:right="1134" w:bottom="1134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7BF" w:rsidRDefault="008667BF">
      <w:r>
        <w:separator/>
      </w:r>
    </w:p>
  </w:endnote>
  <w:endnote w:type="continuationSeparator" w:id="0">
    <w:p w:rsidR="008667BF" w:rsidRDefault="0086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45" w:type="pct"/>
      <w:jc w:val="center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146"/>
    </w:tblGrid>
    <w:tr w:rsidR="002913C3">
      <w:trPr>
        <w:cantSplit/>
        <w:trHeight w:val="315"/>
        <w:tblCellSpacing w:w="0" w:type="dxa"/>
        <w:jc w:val="center"/>
      </w:trPr>
      <w:tc>
        <w:tcPr>
          <w:tcW w:w="9175" w:type="dxa"/>
          <w:vAlign w:val="center"/>
        </w:tcPr>
        <w:p w:rsidR="002913C3" w:rsidRDefault="002913C3">
          <w:pPr>
            <w:jc w:val="right"/>
          </w:pPr>
        </w:p>
      </w:tc>
    </w:tr>
  </w:tbl>
  <w:p w:rsidR="00A911F0" w:rsidRDefault="00F8733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3691890</wp:posOffset>
              </wp:positionH>
              <wp:positionV relativeFrom="paragraph">
                <wp:posOffset>3175</wp:posOffset>
              </wp:positionV>
              <wp:extent cx="1049655" cy="832485"/>
              <wp:effectExtent l="0" t="0" r="0" b="571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832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81D" w:rsidRDefault="00045E4B" w:rsidP="00BC081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541020"/>
                                <wp:effectExtent l="0" t="0" r="3810" b="0"/>
                                <wp:docPr id="13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54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118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290.7pt;margin-top:.25pt;width:82.65pt;height:6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" stroked="f">
              <v:textbox inset=",3.3mm">
                <w:txbxContent>
                  <w:p w:rsidR="00BC081D" w:rsidRDefault="00045E4B" w:rsidP="00BC081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53440" cy="541020"/>
                          <wp:effectExtent l="0" t="0" r="3810" b="0"/>
                          <wp:docPr id="13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2569845</wp:posOffset>
              </wp:positionH>
              <wp:positionV relativeFrom="paragraph">
                <wp:posOffset>3175</wp:posOffset>
              </wp:positionV>
              <wp:extent cx="888365" cy="800100"/>
              <wp:effectExtent l="0" t="0" r="6985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1F0" w:rsidRDefault="00045E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1040" cy="708660"/>
                                <wp:effectExtent l="0" t="0" r="3810" b="0"/>
                                <wp:docPr id="12" name="Image 2" descr="BANQ_POP_carré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ANQ_POP_carré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104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1" type="#_x0000_t202" style="position:absolute;margin-left:202.35pt;margin-top:.25pt;width:69.95pt;height:6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" stroked="f">
              <v:textbox style="mso-fit-shape-to-text:t">
                <w:txbxContent>
                  <w:p w:rsidR="00A911F0" w:rsidRDefault="00045E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701040" cy="708660"/>
                          <wp:effectExtent l="0" t="0" r="3810" b="0"/>
                          <wp:docPr id="12" name="Image 2" descr="BANQ_POP_carré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ANQ_POP_carré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04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1706880</wp:posOffset>
              </wp:positionH>
              <wp:positionV relativeFrom="paragraph">
                <wp:posOffset>3175</wp:posOffset>
              </wp:positionV>
              <wp:extent cx="864870" cy="800100"/>
              <wp:effectExtent l="0" t="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87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1F0" w:rsidRDefault="00045E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1980" cy="800100"/>
                                <wp:effectExtent l="0" t="0" r="7620" b="0"/>
                                <wp:docPr id="11" name="Image 3" descr="120622-MSJEPV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120622-MSJEPV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198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2" type="#_x0000_t202" style="position:absolute;margin-left:134.4pt;margin-top:.25pt;width:68.1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" stroked="f">
              <v:textbox style="mso-fit-shape-to-text:t" inset="0,0,0,0">
                <w:txbxContent>
                  <w:p w:rsidR="00A911F0" w:rsidRDefault="00045E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601980" cy="800100"/>
                          <wp:effectExtent l="0" t="0" r="7620" b="0"/>
                          <wp:docPr id="11" name="Image 3" descr="120622-MSJEPV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120622-MSJEPV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4813935</wp:posOffset>
              </wp:positionH>
              <wp:positionV relativeFrom="paragraph">
                <wp:posOffset>75565</wp:posOffset>
              </wp:positionV>
              <wp:extent cx="1726565" cy="760095"/>
              <wp:effectExtent l="0" t="0" r="6985" b="1905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6565" cy="760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4F8" w:rsidRDefault="00045E4B">
                          <w:r>
                            <w:rPr>
                              <w:rFonts w:ascii="Arial" w:hAnsi="Arial" w:cs="Arial"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>
                                <wp:extent cx="1539240" cy="739140"/>
                                <wp:effectExtent l="0" t="0" r="3810" b="3810"/>
                                <wp:docPr id="10" name="Image 4" descr="A21Q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A21Q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92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3" type="#_x0000_t202" style="position:absolute;margin-left:379.05pt;margin-top:5.95pt;width:135.95pt;height:59.8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" stroked="f">
              <v:textbox>
                <w:txbxContent>
                  <w:p w:rsidR="00C034F8" w:rsidRDefault="00045E4B">
                    <w:r>
                      <w:rPr>
                        <w:rFonts w:ascii="Arial" w:hAnsi="Arial" w:cs="Arial"/>
                        <w:noProof/>
                        <w:sz w:val="22"/>
                        <w:szCs w:val="22"/>
                      </w:rPr>
                      <w:drawing>
                        <wp:inline distT="0" distB="0" distL="0" distR="0">
                          <wp:extent cx="1539240" cy="739140"/>
                          <wp:effectExtent l="0" t="0" r="3810" b="3810"/>
                          <wp:docPr id="10" name="Image 4" descr="A21Q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A21Q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92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147955</wp:posOffset>
              </wp:positionV>
              <wp:extent cx="1821815" cy="495300"/>
              <wp:effectExtent l="0" t="0" r="6985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81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1F0" w:rsidRDefault="00045E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38300" cy="403860"/>
                                <wp:effectExtent l="0" t="0" r="0" b="0"/>
                                <wp:docPr id="9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8300" cy="403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4" type="#_x0000_t202" style="position:absolute;margin-left:-34.2pt;margin-top:11.65pt;width:143.45pt;height:39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" stroked="f">
              <v:textbox style="mso-fit-shape-to-text:t">
                <w:txbxContent>
                  <w:p w:rsidR="00A911F0" w:rsidRDefault="00045E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38300" cy="403860"/>
                          <wp:effectExtent l="0" t="0" r="0" b="0"/>
                          <wp:docPr id="9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403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913C3">
      <w:t xml:space="preserve">         </w:t>
    </w:r>
  </w:p>
  <w:p w:rsidR="002913C3" w:rsidRDefault="002913C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7BF" w:rsidRDefault="008667BF">
      <w:r>
        <w:separator/>
      </w:r>
    </w:p>
  </w:footnote>
  <w:footnote w:type="continuationSeparator" w:id="0">
    <w:p w:rsidR="008667BF" w:rsidRDefault="008667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3C3" w:rsidRDefault="00F8733C" w:rsidP="00697FE8">
    <w:pPr>
      <w:pStyle w:val="En-tte"/>
      <w:tabs>
        <w:tab w:val="clear" w:pos="4536"/>
        <w:tab w:val="clear" w:pos="9072"/>
      </w:tabs>
      <w:rPr>
        <w:rFonts w:ascii="Cooper Black" w:hAnsi="Cooper Black"/>
        <w:b/>
        <w:bCs/>
        <w:i/>
        <w:iCs/>
        <w:sz w:val="44"/>
      </w:rPr>
    </w:pPr>
    <w:r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2606040</wp:posOffset>
              </wp:positionH>
              <wp:positionV relativeFrom="paragraph">
                <wp:posOffset>16510</wp:posOffset>
              </wp:positionV>
              <wp:extent cx="3562350" cy="361950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7B0" w:rsidRPr="00D45672" w:rsidRDefault="00D45672" w:rsidP="00B34F24">
                          <w:pPr>
                            <w:jc w:val="center"/>
                            <w:rPr>
                              <w:color w:val="D60019"/>
                              <w:sz w:val="20"/>
                              <w:szCs w:val="28"/>
                            </w:rPr>
                          </w:pPr>
                          <w:r w:rsidRPr="00D45672">
                            <w:rPr>
                              <w:rFonts w:ascii="Trebuchet MS" w:hAnsi="Trebuchet MS" w:cs="Arial"/>
                              <w:b/>
                              <w:i/>
                              <w:color w:val="D60019"/>
                              <w:sz w:val="36"/>
                              <w:szCs w:val="48"/>
                            </w:rPr>
                            <w:t xml:space="preserve">Ligue </w:t>
                          </w:r>
                          <w:r w:rsidR="00B34F24" w:rsidRPr="00D45672">
                            <w:rPr>
                              <w:rFonts w:ascii="Trebuchet MS" w:hAnsi="Trebuchet MS" w:cs="Arial"/>
                              <w:b/>
                              <w:i/>
                              <w:color w:val="D60019"/>
                              <w:sz w:val="36"/>
                              <w:szCs w:val="48"/>
                            </w:rPr>
                            <w:t>Île-de-France</w:t>
                          </w:r>
                        </w:p>
                      </w:txbxContent>
                    </wps:txbx>
                    <wps:bodyPr rot="0" vert="horz" wrap="square" lIns="18000" tIns="82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205.2pt;margin-top:1.3pt;width:280.5pt;height:2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" stroked="f">
              <v:textbox inset=".5mm,2.3mm,.5mm,.3mm">
                <w:txbxContent>
                  <w:p w:rsidR="00E507B0" w:rsidRPr="00D45672" w:rsidRDefault="00D45672" w:rsidP="00B34F24">
                    <w:pPr>
                      <w:jc w:val="center"/>
                      <w:rPr>
                        <w:color w:val="D60019"/>
                        <w:sz w:val="20"/>
                        <w:szCs w:val="28"/>
                      </w:rPr>
                    </w:pPr>
                    <w:r w:rsidRPr="00D45672">
                      <w:rPr>
                        <w:rFonts w:ascii="Trebuchet MS" w:hAnsi="Trebuchet MS" w:cs="Arial"/>
                        <w:b/>
                        <w:i/>
                        <w:color w:val="D60019"/>
                        <w:sz w:val="36"/>
                        <w:szCs w:val="48"/>
                      </w:rPr>
                      <w:t xml:space="preserve">Ligue </w:t>
                    </w:r>
                    <w:r w:rsidR="00B34F24" w:rsidRPr="00D45672">
                      <w:rPr>
                        <w:rFonts w:ascii="Trebuchet MS" w:hAnsi="Trebuchet MS" w:cs="Arial"/>
                        <w:b/>
                        <w:i/>
                        <w:color w:val="D60019"/>
                        <w:sz w:val="36"/>
                        <w:szCs w:val="48"/>
                      </w:rPr>
                      <w:t>Île-de-France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2497455</wp:posOffset>
              </wp:positionH>
              <wp:positionV relativeFrom="paragraph">
                <wp:posOffset>378460</wp:posOffset>
              </wp:positionV>
              <wp:extent cx="3619500" cy="506730"/>
              <wp:effectExtent l="0" t="0" r="0" b="762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506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81D" w:rsidRPr="00B34F24" w:rsidRDefault="002913C3">
                          <w:pPr>
                            <w:jc w:val="center"/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</w:pPr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 xml:space="preserve">60 rue </w:t>
                          </w:r>
                          <w:proofErr w:type="spellStart"/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>Castagnary</w:t>
                          </w:r>
                          <w:proofErr w:type="spellEnd"/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 xml:space="preserve"> 75015 PARIS </w:t>
                          </w:r>
                        </w:p>
                        <w:p w:rsidR="002913C3" w:rsidRPr="00B34F24" w:rsidRDefault="00A50757">
                          <w:pPr>
                            <w:jc w:val="center"/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</w:pPr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>Tél.</w:t>
                          </w:r>
                          <w:r w:rsidR="002913C3"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 xml:space="preserve"> : 01 48 42 48 38 </w:t>
                          </w:r>
                        </w:p>
                        <w:p w:rsidR="002913C3" w:rsidRDefault="002913C3">
                          <w:pPr>
                            <w:jc w:val="center"/>
                            <w:rPr>
                              <w:color w:val="0000FF"/>
                              <w:sz w:val="18"/>
                            </w:rPr>
                          </w:pPr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>Courriel :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Style w:val="Lienhypertexte"/>
                                <w:rFonts w:ascii="Arial" w:hAnsi="Arial" w:cs="Arial"/>
                                <w:color w:val="0000FF"/>
                                <w:sz w:val="18"/>
                              </w:rPr>
                              <w:t>idfvoile@club-internet.fr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FF"/>
                              <w:sz w:val="18"/>
                            </w:rPr>
                            <w:t xml:space="preserve">  </w:t>
                          </w:r>
                          <w:r w:rsidRPr="00B34F24">
                            <w:rPr>
                              <w:rFonts w:ascii="Arial" w:hAnsi="Arial" w:cs="Arial"/>
                              <w:color w:val="333333"/>
                              <w:sz w:val="18"/>
                            </w:rPr>
                            <w:t>- Site :</w:t>
                          </w:r>
                          <w:r>
                            <w:rPr>
                              <w:rFonts w:ascii="Arial" w:hAnsi="Arial" w:cs="Arial"/>
                              <w:color w:val="0000FF"/>
                              <w:sz w:val="18"/>
                            </w:rPr>
                            <w:t xml:space="preserve"> </w:t>
                          </w:r>
                          <w:hyperlink r:id="rId2" w:history="1">
                            <w:r>
                              <w:rPr>
                                <w:rStyle w:val="Lienhypertexte"/>
                                <w:rFonts w:ascii="Arial" w:hAnsi="Arial" w:cs="Arial"/>
                                <w:color w:val="0000FF"/>
                                <w:sz w:val="18"/>
                              </w:rPr>
                              <w:t>http://asso.ffv.fr/ligue-idf</w:t>
                            </w:r>
                          </w:hyperlink>
                        </w:p>
                      </w:txbxContent>
                    </wps:txbx>
                    <wps:bodyPr rot="0" vert="horz" wrap="square" lIns="90000" tIns="10800" rIns="90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96.65pt;margin-top:29.8pt;width:285pt;height:3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" stroked="f">
              <v:textbox inset="2.5mm,.3mm,2.5mm,.3mm">
                <w:txbxContent>
                  <w:p w:rsidR="00BC081D" w:rsidRPr="00B34F24" w:rsidRDefault="002913C3">
                    <w:pPr>
                      <w:jc w:val="center"/>
                      <w:rPr>
                        <w:rFonts w:ascii="Arial" w:hAnsi="Arial" w:cs="Arial"/>
                        <w:color w:val="333333"/>
                        <w:sz w:val="18"/>
                      </w:rPr>
                    </w:pPr>
                    <w:r w:rsidRPr="00B34F24">
                      <w:rPr>
                        <w:rFonts w:ascii="Arial" w:hAnsi="Arial" w:cs="Arial"/>
                        <w:color w:val="333333"/>
                        <w:sz w:val="18"/>
                      </w:rPr>
                      <w:t xml:space="preserve">60 rue Castagnary 75015 PARIS </w:t>
                    </w:r>
                  </w:p>
                  <w:p w:rsidR="002913C3" w:rsidRPr="00B34F24" w:rsidRDefault="00A50757">
                    <w:pPr>
                      <w:jc w:val="center"/>
                      <w:rPr>
                        <w:rFonts w:ascii="Arial" w:hAnsi="Arial" w:cs="Arial"/>
                        <w:color w:val="333333"/>
                        <w:sz w:val="18"/>
                      </w:rPr>
                    </w:pPr>
                    <w:r w:rsidRPr="00B34F24">
                      <w:rPr>
                        <w:rFonts w:ascii="Arial" w:hAnsi="Arial" w:cs="Arial"/>
                        <w:color w:val="333333"/>
                        <w:sz w:val="18"/>
                      </w:rPr>
                      <w:t>Tél.</w:t>
                    </w:r>
                    <w:r w:rsidR="002913C3" w:rsidRPr="00B34F24">
                      <w:rPr>
                        <w:rFonts w:ascii="Arial" w:hAnsi="Arial" w:cs="Arial"/>
                        <w:color w:val="333333"/>
                        <w:sz w:val="18"/>
                      </w:rPr>
                      <w:t xml:space="preserve"> : 01 48 42 48 38 </w:t>
                    </w:r>
                  </w:p>
                  <w:p w:rsidR="002913C3" w:rsidRDefault="002913C3">
                    <w:pPr>
                      <w:jc w:val="center"/>
                      <w:rPr>
                        <w:color w:val="0000FF"/>
                        <w:sz w:val="18"/>
                      </w:rPr>
                    </w:pPr>
                    <w:r w:rsidRPr="00B34F24">
                      <w:rPr>
                        <w:rFonts w:ascii="Arial" w:hAnsi="Arial" w:cs="Arial"/>
                        <w:color w:val="333333"/>
                        <w:sz w:val="18"/>
                      </w:rPr>
                      <w:t>Courriel :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hyperlink r:id="rId3" w:history="1">
                      <w:r>
                        <w:rPr>
                          <w:rStyle w:val="Lienhypertexte"/>
                          <w:rFonts w:ascii="Arial" w:hAnsi="Arial" w:cs="Arial"/>
                          <w:color w:val="0000FF"/>
                          <w:sz w:val="18"/>
                        </w:rPr>
                        <w:t>idfvoile@club-internet.fr</w:t>
                      </w:r>
                    </w:hyperlink>
                    <w:r>
                      <w:rPr>
                        <w:rFonts w:ascii="Arial" w:hAnsi="Arial" w:cs="Arial"/>
                        <w:color w:val="0000FF"/>
                        <w:sz w:val="18"/>
                      </w:rPr>
                      <w:t xml:space="preserve">  </w:t>
                    </w:r>
                    <w:r w:rsidRPr="00B34F24">
                      <w:rPr>
                        <w:rFonts w:ascii="Arial" w:hAnsi="Arial" w:cs="Arial"/>
                        <w:color w:val="333333"/>
                        <w:sz w:val="18"/>
                      </w:rPr>
                      <w:t>- Site :</w:t>
                    </w:r>
                    <w:r>
                      <w:rPr>
                        <w:rFonts w:ascii="Arial" w:hAnsi="Arial" w:cs="Arial"/>
                        <w:color w:val="0000FF"/>
                        <w:sz w:val="18"/>
                      </w:rPr>
                      <w:t xml:space="preserve"> </w:t>
                    </w:r>
                    <w:hyperlink r:id="rId4" w:history="1">
                      <w:r>
                        <w:rPr>
                          <w:rStyle w:val="Lienhypertexte"/>
                          <w:rFonts w:ascii="Arial" w:hAnsi="Arial" w:cs="Arial"/>
                          <w:color w:val="0000FF"/>
                          <w:sz w:val="18"/>
                        </w:rPr>
                        <w:t>http://asso.ffv.fr/ligue-idf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45E4B">
      <w:rPr>
        <w:noProof/>
      </w:rPr>
      <w:drawing>
        <wp:inline distT="0" distB="0" distL="0" distR="0">
          <wp:extent cx="2095500" cy="937260"/>
          <wp:effectExtent l="0" t="0" r="0" b="0"/>
          <wp:docPr id="6" name="Image 6" descr="FFV_logo_Ile_de_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FV_logo_Ile_de_Fra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13C3">
      <w:rPr>
        <w:rFonts w:ascii="Arial" w:hAnsi="Arial" w:cs="Arial"/>
        <w:sz w:val="22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80889"/>
    <w:multiLevelType w:val="hybridMultilevel"/>
    <w:tmpl w:val="381CD9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7575A9"/>
    <w:multiLevelType w:val="hybridMultilevel"/>
    <w:tmpl w:val="51AEE3FA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48"/>
    <w:rsid w:val="00015423"/>
    <w:rsid w:val="00045E4B"/>
    <w:rsid w:val="00065A71"/>
    <w:rsid w:val="00066AA4"/>
    <w:rsid w:val="00074225"/>
    <w:rsid w:val="000E612E"/>
    <w:rsid w:val="000F310E"/>
    <w:rsid w:val="001017B0"/>
    <w:rsid w:val="00110CAA"/>
    <w:rsid w:val="00126D4C"/>
    <w:rsid w:val="00151034"/>
    <w:rsid w:val="00160D3D"/>
    <w:rsid w:val="0017496C"/>
    <w:rsid w:val="001A1105"/>
    <w:rsid w:val="001C4666"/>
    <w:rsid w:val="001E4B09"/>
    <w:rsid w:val="001E5832"/>
    <w:rsid w:val="00203939"/>
    <w:rsid w:val="00262B9E"/>
    <w:rsid w:val="00264274"/>
    <w:rsid w:val="00290E04"/>
    <w:rsid w:val="002913C3"/>
    <w:rsid w:val="002A7171"/>
    <w:rsid w:val="002C5603"/>
    <w:rsid w:val="00377CA9"/>
    <w:rsid w:val="003809CA"/>
    <w:rsid w:val="00384A73"/>
    <w:rsid w:val="003C6016"/>
    <w:rsid w:val="003E125C"/>
    <w:rsid w:val="003E585B"/>
    <w:rsid w:val="003E6B17"/>
    <w:rsid w:val="003F7A8D"/>
    <w:rsid w:val="004176AB"/>
    <w:rsid w:val="00446572"/>
    <w:rsid w:val="0044687D"/>
    <w:rsid w:val="004C22D6"/>
    <w:rsid w:val="005212B1"/>
    <w:rsid w:val="00522080"/>
    <w:rsid w:val="00557A11"/>
    <w:rsid w:val="00586F48"/>
    <w:rsid w:val="00594DAD"/>
    <w:rsid w:val="005F1CF8"/>
    <w:rsid w:val="00604F72"/>
    <w:rsid w:val="00606C6E"/>
    <w:rsid w:val="00661F0F"/>
    <w:rsid w:val="0067112A"/>
    <w:rsid w:val="00697FE8"/>
    <w:rsid w:val="006E3786"/>
    <w:rsid w:val="006F05E5"/>
    <w:rsid w:val="00704E3B"/>
    <w:rsid w:val="007470AA"/>
    <w:rsid w:val="00762688"/>
    <w:rsid w:val="00796952"/>
    <w:rsid w:val="007B5C28"/>
    <w:rsid w:val="007B6CC1"/>
    <w:rsid w:val="007C065A"/>
    <w:rsid w:val="007D1072"/>
    <w:rsid w:val="00810995"/>
    <w:rsid w:val="0084420F"/>
    <w:rsid w:val="008667BF"/>
    <w:rsid w:val="008826B1"/>
    <w:rsid w:val="008967BA"/>
    <w:rsid w:val="00906F56"/>
    <w:rsid w:val="00913F77"/>
    <w:rsid w:val="00921C1F"/>
    <w:rsid w:val="00990193"/>
    <w:rsid w:val="009C7CAA"/>
    <w:rsid w:val="00A1009A"/>
    <w:rsid w:val="00A11FF2"/>
    <w:rsid w:val="00A15342"/>
    <w:rsid w:val="00A50757"/>
    <w:rsid w:val="00A911F0"/>
    <w:rsid w:val="00B34F24"/>
    <w:rsid w:val="00B54504"/>
    <w:rsid w:val="00B55F6E"/>
    <w:rsid w:val="00B62D48"/>
    <w:rsid w:val="00BC081D"/>
    <w:rsid w:val="00BD460A"/>
    <w:rsid w:val="00BE3414"/>
    <w:rsid w:val="00C02589"/>
    <w:rsid w:val="00C034F8"/>
    <w:rsid w:val="00C145AE"/>
    <w:rsid w:val="00C3125D"/>
    <w:rsid w:val="00C700D5"/>
    <w:rsid w:val="00CB5A79"/>
    <w:rsid w:val="00CE1F50"/>
    <w:rsid w:val="00D1049C"/>
    <w:rsid w:val="00D31FDE"/>
    <w:rsid w:val="00D45672"/>
    <w:rsid w:val="00D60257"/>
    <w:rsid w:val="00D6769C"/>
    <w:rsid w:val="00D7042C"/>
    <w:rsid w:val="00DB64B8"/>
    <w:rsid w:val="00E256B1"/>
    <w:rsid w:val="00E507B0"/>
    <w:rsid w:val="00E70DB8"/>
    <w:rsid w:val="00E72229"/>
    <w:rsid w:val="00E83826"/>
    <w:rsid w:val="00E90D4B"/>
    <w:rsid w:val="00E97710"/>
    <w:rsid w:val="00EC0469"/>
    <w:rsid w:val="00F740C6"/>
    <w:rsid w:val="00F80F6B"/>
    <w:rsid w:val="00F8733C"/>
    <w:rsid w:val="00F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Cooper Black" w:hAnsi="Cooper Black" w:cs="Arial"/>
      <w:i/>
      <w:iCs/>
      <w:sz w:val="1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oper Black" w:hAnsi="Cooper Black" w:cs="Arial"/>
      <w:b/>
      <w:bCs/>
      <w:i/>
      <w:iCs/>
      <w:sz w:val="5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FF0000"/>
      <w:u w:val="single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FF0000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D70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EC0469"/>
    <w:pPr>
      <w:overflowPunct w:val="0"/>
      <w:autoSpaceDE w:val="0"/>
      <w:autoSpaceDN w:val="0"/>
      <w:adjustRightInd w:val="0"/>
      <w:ind w:firstLine="5103"/>
      <w:textAlignment w:val="baseline"/>
    </w:pPr>
    <w:rPr>
      <w:rFonts w:ascii="Arial" w:hAnsi="Arial"/>
      <w:b/>
      <w:szCs w:val="20"/>
    </w:rPr>
  </w:style>
  <w:style w:type="paragraph" w:styleId="Corpsdetexte">
    <w:name w:val="Body Text"/>
    <w:basedOn w:val="Normal"/>
    <w:rsid w:val="00290E04"/>
    <w:pPr>
      <w:spacing w:line="360" w:lineRule="auto"/>
      <w:jc w:val="both"/>
    </w:pPr>
    <w:rPr>
      <w:rFonts w:ascii="Arial" w:hAnsi="Arial" w:cs="Arial"/>
      <w:sz w:val="22"/>
    </w:rPr>
  </w:style>
  <w:style w:type="paragraph" w:styleId="Textedebulles">
    <w:name w:val="Balloon Text"/>
    <w:basedOn w:val="Normal"/>
    <w:link w:val="TextedebullesCar"/>
    <w:rsid w:val="002642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6427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1C4666"/>
    <w:rPr>
      <w:rFonts w:ascii="Cooper Black" w:hAnsi="Cooper Black" w:cs="Arial"/>
      <w:i/>
      <w:iCs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Cooper Black" w:hAnsi="Cooper Black" w:cs="Arial"/>
      <w:i/>
      <w:iCs/>
      <w:sz w:val="1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oper Black" w:hAnsi="Cooper Black" w:cs="Arial"/>
      <w:b/>
      <w:bCs/>
      <w:i/>
      <w:iCs/>
      <w:sz w:val="5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FF0000"/>
      <w:u w:val="single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FF0000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D70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EC0469"/>
    <w:pPr>
      <w:overflowPunct w:val="0"/>
      <w:autoSpaceDE w:val="0"/>
      <w:autoSpaceDN w:val="0"/>
      <w:adjustRightInd w:val="0"/>
      <w:ind w:firstLine="5103"/>
      <w:textAlignment w:val="baseline"/>
    </w:pPr>
    <w:rPr>
      <w:rFonts w:ascii="Arial" w:hAnsi="Arial"/>
      <w:b/>
      <w:szCs w:val="20"/>
    </w:rPr>
  </w:style>
  <w:style w:type="paragraph" w:styleId="Corpsdetexte">
    <w:name w:val="Body Text"/>
    <w:basedOn w:val="Normal"/>
    <w:rsid w:val="00290E04"/>
    <w:pPr>
      <w:spacing w:line="360" w:lineRule="auto"/>
      <w:jc w:val="both"/>
    </w:pPr>
    <w:rPr>
      <w:rFonts w:ascii="Arial" w:hAnsi="Arial" w:cs="Arial"/>
      <w:sz w:val="22"/>
    </w:rPr>
  </w:style>
  <w:style w:type="paragraph" w:styleId="Textedebulles">
    <w:name w:val="Balloon Text"/>
    <w:basedOn w:val="Normal"/>
    <w:link w:val="TextedebullesCar"/>
    <w:rsid w:val="002642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6427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1C4666"/>
    <w:rPr>
      <w:rFonts w:ascii="Cooper Black" w:hAnsi="Cooper Black" w:cs="Arial"/>
      <w:i/>
      <w:iC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10" Type="http://schemas.openxmlformats.org/officeDocument/2006/relationships/image" Target="media/image60.emf"/><Relationship Id="rId4" Type="http://schemas.openxmlformats.org/officeDocument/2006/relationships/image" Target="media/image30.jpeg"/><Relationship Id="rId9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dfvoile@club-internet.fr" TargetMode="External"/><Relationship Id="rId2" Type="http://schemas.openxmlformats.org/officeDocument/2006/relationships/hyperlink" Target="http://asso.ffv.fr/ligue-idf" TargetMode="External"/><Relationship Id="rId1" Type="http://schemas.openxmlformats.org/officeDocument/2006/relationships/hyperlink" Target="mailto:idfvoile@club-internet.fr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asso.ffv.fr/ligue-i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ENTETE%20LIGU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ENTETE LIGUE.dot</Template>
  <TotalTime>0</TotalTime>
  <Pages>1</Pages>
  <Words>56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Links>
    <vt:vector size="12" baseType="variant">
      <vt:variant>
        <vt:i4>4980761</vt:i4>
      </vt:variant>
      <vt:variant>
        <vt:i4>3</vt:i4>
      </vt:variant>
      <vt:variant>
        <vt:i4>0</vt:i4>
      </vt:variant>
      <vt:variant>
        <vt:i4>5</vt:i4>
      </vt:variant>
      <vt:variant>
        <vt:lpwstr>http://asso.ffv.fr/ligue-idf</vt:lpwstr>
      </vt:variant>
      <vt:variant>
        <vt:lpwstr/>
      </vt:variant>
      <vt:variant>
        <vt:i4>7733272</vt:i4>
      </vt:variant>
      <vt:variant>
        <vt:i4>0</vt:i4>
      </vt:variant>
      <vt:variant>
        <vt:i4>0</vt:i4>
      </vt:variant>
      <vt:variant>
        <vt:i4>5</vt:i4>
      </vt:variant>
      <vt:variant>
        <vt:lpwstr>mailto:idfvoile@club-internet.fr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IDF VOILE SECRETARIAT</dc:creator>
  <cp:lastModifiedBy>LIGUE IDF VOILE</cp:lastModifiedBy>
  <cp:revision>2</cp:revision>
  <cp:lastPrinted>2017-03-27T10:33:00Z</cp:lastPrinted>
  <dcterms:created xsi:type="dcterms:W3CDTF">2020-11-17T10:01:00Z</dcterms:created>
  <dcterms:modified xsi:type="dcterms:W3CDTF">2020-11-17T10:01:00Z</dcterms:modified>
</cp:coreProperties>
</file>